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1" w:name="_GoBack"/>
      <w:bookmarkEnd w:id="1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（以下为建议格式）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第二十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四</w:t>
      </w:r>
      <w:r>
        <w:rPr>
          <w:rFonts w:hint="eastAsia" w:ascii="黑体" w:hAnsi="黑体" w:eastAsia="黑体" w:cs="黑体"/>
          <w:sz w:val="36"/>
          <w:szCs w:val="36"/>
        </w:rPr>
        <w:t>届全国中学生水科技发明比赛暨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斯德哥尔摩青少年水奖中国区选拔赛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（小二黑体居中）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项目报告书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（二号黑体居中）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（以下内容为四号宋体）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申报项目名称：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申报地区：      省      市/县      镇/乡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申报学校：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作者：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目  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（二号黑体空两格居中）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（各项目名称三号黑体）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一、前言 ┄┄┄┄┄┄┄┄┄┄┄┄┄┄┄┄┄┄┄┄1页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二、研究方法┄┄┄┄┄┄┄┄┄┄┄┄┄┄┄┄┄┄ 2页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三、技术路线┄┄┄┄┄┄┄┄┄┄┄┄┄┄┄┄┄┄ 3页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四、结果┄┄┄┄┄┄┄┄┄┄┄┄┄┄┄┄┄┄┄┄ 4页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五、讨论┄┄┄┄┄┄┄┄┄┄┄┄┄┄┄┄┄┄┄┄ 5页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六、结论┄┄┄┄┄┄┄┄┄┄┄┄┄┄┄┄┄┄┄┄ 6页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七、总结┄┄┄┄┄┄┄┄┄┄┄┄┄┄┄┄┄┄┄┄ 7页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八、参考资料表┄┄┄┄┄┄┄┄┄┄┄┄┄┄┄┄┄ 8页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九、附件┄┄┄┄┄┄┄┄┄┄┄┄┄┄┄┄┄┄┄┄ 9页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附件1参赛声明(必填)</w:t>
      </w:r>
      <w:r>
        <w:rPr>
          <w:rFonts w:hint="eastAsia" w:ascii="黑体" w:hAnsi="黑体" w:eastAsia="黑体" w:cs="黑体"/>
          <w:b/>
          <w:sz w:val="32"/>
          <w:szCs w:val="32"/>
        </w:rPr>
        <w:t xml:space="preserve"> ┄┄┄┄┄┄</w:t>
      </w:r>
      <w:r>
        <w:rPr>
          <w:rFonts w:hint="eastAsia" w:ascii="黑体" w:hAnsi="黑体" w:eastAsia="黑体" w:cs="黑体"/>
          <w:sz w:val="32"/>
          <w:szCs w:val="32"/>
        </w:rPr>
        <w:t>┄┄┄┄┄ 10页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附件2查新报告</w:t>
      </w:r>
      <w:r>
        <w:rPr>
          <w:rFonts w:hint="eastAsia" w:ascii="黑体" w:hAnsi="黑体" w:eastAsia="黑体" w:cs="黑体"/>
          <w:b/>
          <w:sz w:val="32"/>
          <w:szCs w:val="32"/>
        </w:rPr>
        <w:t>┄┄┄┄┄┄┄┄┄</w:t>
      </w:r>
      <w:r>
        <w:rPr>
          <w:rFonts w:hint="eastAsia" w:ascii="黑体" w:hAnsi="黑体" w:eastAsia="黑体" w:cs="黑体"/>
          <w:sz w:val="32"/>
          <w:szCs w:val="32"/>
        </w:rPr>
        <w:t>┄┄┄┄┄┄11页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附件3专利受理通知书</w:t>
      </w:r>
      <w:r>
        <w:rPr>
          <w:rFonts w:hint="eastAsia" w:ascii="黑体" w:hAnsi="黑体" w:eastAsia="黑体" w:cs="黑体"/>
          <w:b/>
          <w:sz w:val="32"/>
          <w:szCs w:val="32"/>
        </w:rPr>
        <w:t>┄┄┄┄┄┄</w:t>
      </w:r>
      <w:r>
        <w:rPr>
          <w:rFonts w:hint="eastAsia" w:ascii="黑体" w:hAnsi="黑体" w:eastAsia="黑体" w:cs="黑体"/>
          <w:sz w:val="32"/>
          <w:szCs w:val="32"/>
        </w:rPr>
        <w:t>┄┄┄┄┄┄12页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附件4新闻报道截图</w:t>
      </w:r>
      <w:r>
        <w:rPr>
          <w:rFonts w:hint="eastAsia" w:ascii="黑体" w:hAnsi="黑体" w:eastAsia="黑体" w:cs="黑体"/>
          <w:b/>
          <w:sz w:val="32"/>
          <w:szCs w:val="32"/>
        </w:rPr>
        <w:t>┄┄┄┄┄┄┄┄</w:t>
      </w:r>
      <w:r>
        <w:rPr>
          <w:rFonts w:hint="eastAsia" w:ascii="黑体" w:hAnsi="黑体" w:eastAsia="黑体" w:cs="黑体"/>
          <w:sz w:val="32"/>
          <w:szCs w:val="32"/>
        </w:rPr>
        <w:t>┄┄┄┄┄13页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6" w:firstLineChars="177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附件5成果应用证明</w:t>
      </w:r>
      <w:r>
        <w:rPr>
          <w:rFonts w:hint="eastAsia" w:ascii="黑体" w:hAnsi="黑体" w:eastAsia="黑体" w:cs="黑体"/>
          <w:b/>
          <w:sz w:val="32"/>
          <w:szCs w:val="32"/>
        </w:rPr>
        <w:t>┄┄┄┄┄┄┄┄┄</w:t>
      </w:r>
      <w:r>
        <w:rPr>
          <w:rFonts w:hint="eastAsia" w:ascii="黑体" w:hAnsi="黑体" w:eastAsia="黑体" w:cs="黑体"/>
          <w:sz w:val="32"/>
          <w:szCs w:val="32"/>
        </w:rPr>
        <w:t>┄┄┄┄14页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…………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项目题目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（小三号宋体加粗居中）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作    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指导教师：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学校名称  某年级某班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（四号仿宋居中）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803" w:firstLineChars="25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摘要（300字以内，需含英文摘要）：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本项目……（内容小四号仿宋单倍行距）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803" w:firstLineChars="25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关键词：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一、前言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本项目……（首行空两格，内容四号仿宋1.5倍行距）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二、研究方法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本项目……（首行空两格，内容四号仿宋1.5倍行距）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三、技术路线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四、结果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4.1 标题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OLE_LINK1"/>
      <w:r>
        <w:rPr>
          <w:rFonts w:hint="default" w:ascii="Times New Roman" w:hAnsi="Times New Roman" w:eastAsia="方正仿宋_GBK" w:cs="Times New Roman"/>
          <w:sz w:val="32"/>
          <w:szCs w:val="32"/>
        </w:rPr>
        <w:t>本项目……</w:t>
      </w:r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（首行空两格，内容四号仿宋1.5倍行距）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4.1.1 标题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五、讨论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5.1标题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本项目……（首行空两格，内容四号仿宋1.5倍行距）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5.1.1标题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表1：标题(五号宋体)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6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图1：标题(五号宋体)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六、结论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本项目……（首行空两格，内容四号仿宋1.5倍行距）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七、总结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对项目的总结（包括亮点和不足）及展望……（首行空两格，内容四号仿宋1.5倍行距）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八、参考文献表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参考文献表用五号字，汉字用宋体，英文用Times New Roman体，行距采用固定值 16磅，段前3磅，段后0磅。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参考文献的标注方式和参考文献表列法，可采用《中华人民共和国国家标准(GBT_7714_2015)》。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九、附件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（四号宋体加粗）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附件1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参赛声明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（必填，四号宋体加粗）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本项目为申报者独立（含在辅导教师指导下）完成。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所填信息真实准确，如有虚假信息愿意承担相应法律责任。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参赛学生签名：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指导教师签名：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680" w:firstLineChars="24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680" w:firstLineChars="24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（注：无签名视为无效登记）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 xml:space="preserve">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附件2 查新报告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……</w:t>
      </w:r>
    </w:p>
    <w:p>
      <w:pPr>
        <w:pStyle w:val="2"/>
        <w:rPr>
          <w:rFonts w:hint="eastAsia" w:ascii="仿宋_GB2312" w:hAnsi="等线" w:eastAsia="仿宋_GB2312" w:cs="Times New Roman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Times New Roman" w:hAnsi="Times New Roman" w:cs="Times New Roman"/>
          <w:color w:val="000000"/>
        </w:rPr>
      </w:pPr>
    </w:p>
    <w:p>
      <w:pPr>
        <w:pStyle w:val="3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9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-333375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6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VlXGY1gAAAAgBAAAPAAAAAAAAAAEAIAAAACIAAABkcnMvZG93bnJldi54bWxQ&#10;SwECFAAUAAAACACHTuJA9YuHZD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7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-323850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5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+OogvdcA&#10;AAAIAQAADwAAAAAAAAABACAAAAAiAAAAZHJzL2Rvd25yZXYueG1sUEsBAhQAFAAAAAgAh07iQFEl&#10;7iHnAQAAygMAAA4AAAAAAAAAAQAgAAAAJgEAAGRycy9lMm9Eb2MueG1sUEsFBgAAAAAGAAYAWQEA&#10;AH8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kY2MzY2NhYjE3NTU1YmYwYzAxYTU4ZmQ2NThmMWYifQ=="/>
  </w:docVars>
  <w:rsids>
    <w:rsidRoot w:val="00172A27"/>
    <w:rsid w:val="0044427A"/>
    <w:rsid w:val="00C43E66"/>
    <w:rsid w:val="012E6CB8"/>
    <w:rsid w:val="022921D0"/>
    <w:rsid w:val="022D1D83"/>
    <w:rsid w:val="026C2CE2"/>
    <w:rsid w:val="0332257B"/>
    <w:rsid w:val="03D84DD6"/>
    <w:rsid w:val="044603FB"/>
    <w:rsid w:val="04B308C8"/>
    <w:rsid w:val="04DA17E8"/>
    <w:rsid w:val="04FC4498"/>
    <w:rsid w:val="09BF2C68"/>
    <w:rsid w:val="0A3052E3"/>
    <w:rsid w:val="0B8E5FB8"/>
    <w:rsid w:val="0C0A0350"/>
    <w:rsid w:val="0D542990"/>
    <w:rsid w:val="0D852F9E"/>
    <w:rsid w:val="0E3E6F20"/>
    <w:rsid w:val="0E93078B"/>
    <w:rsid w:val="115126E1"/>
    <w:rsid w:val="128B022E"/>
    <w:rsid w:val="1309167A"/>
    <w:rsid w:val="13931F95"/>
    <w:rsid w:val="141870D2"/>
    <w:rsid w:val="14446EC7"/>
    <w:rsid w:val="14843868"/>
    <w:rsid w:val="15F428F4"/>
    <w:rsid w:val="170E34B0"/>
    <w:rsid w:val="17FE5EF9"/>
    <w:rsid w:val="185328A7"/>
    <w:rsid w:val="19A53F66"/>
    <w:rsid w:val="1A432DD4"/>
    <w:rsid w:val="1A4B4EA7"/>
    <w:rsid w:val="1AD21D3B"/>
    <w:rsid w:val="1BD315A5"/>
    <w:rsid w:val="1C420FC7"/>
    <w:rsid w:val="1C80194D"/>
    <w:rsid w:val="1CF410E3"/>
    <w:rsid w:val="1D38256F"/>
    <w:rsid w:val="1DA33B45"/>
    <w:rsid w:val="1E334BBE"/>
    <w:rsid w:val="1E5E181A"/>
    <w:rsid w:val="1EE4491C"/>
    <w:rsid w:val="1F8D6A7F"/>
    <w:rsid w:val="202C41C4"/>
    <w:rsid w:val="202C6073"/>
    <w:rsid w:val="203B190E"/>
    <w:rsid w:val="20863E06"/>
    <w:rsid w:val="20A937FF"/>
    <w:rsid w:val="20EF0E4F"/>
    <w:rsid w:val="21472A39"/>
    <w:rsid w:val="219630EB"/>
    <w:rsid w:val="22A63386"/>
    <w:rsid w:val="22FF3A76"/>
    <w:rsid w:val="230F21E7"/>
    <w:rsid w:val="23F11714"/>
    <w:rsid w:val="244E1C1C"/>
    <w:rsid w:val="24817A57"/>
    <w:rsid w:val="254347C0"/>
    <w:rsid w:val="25FD280F"/>
    <w:rsid w:val="260C637D"/>
    <w:rsid w:val="26242EE7"/>
    <w:rsid w:val="26256CDC"/>
    <w:rsid w:val="263F7F29"/>
    <w:rsid w:val="26CA3EF0"/>
    <w:rsid w:val="282F697C"/>
    <w:rsid w:val="29E80A1B"/>
    <w:rsid w:val="2A9E7E6C"/>
    <w:rsid w:val="2D35408E"/>
    <w:rsid w:val="2D9477D4"/>
    <w:rsid w:val="2E073AAB"/>
    <w:rsid w:val="2F1E2A2C"/>
    <w:rsid w:val="31121990"/>
    <w:rsid w:val="32024E86"/>
    <w:rsid w:val="32DF2A64"/>
    <w:rsid w:val="335E7D31"/>
    <w:rsid w:val="33622837"/>
    <w:rsid w:val="339F049D"/>
    <w:rsid w:val="342F7A89"/>
    <w:rsid w:val="34B07723"/>
    <w:rsid w:val="360E58A3"/>
    <w:rsid w:val="362A69DF"/>
    <w:rsid w:val="36531282"/>
    <w:rsid w:val="37365198"/>
    <w:rsid w:val="37906A90"/>
    <w:rsid w:val="39372359"/>
    <w:rsid w:val="39AB20BF"/>
    <w:rsid w:val="3AEF18F7"/>
    <w:rsid w:val="3B5C2470"/>
    <w:rsid w:val="3C301D20"/>
    <w:rsid w:val="3CB57B62"/>
    <w:rsid w:val="3D4433FD"/>
    <w:rsid w:val="3DC1435E"/>
    <w:rsid w:val="3E4408A7"/>
    <w:rsid w:val="3ED52874"/>
    <w:rsid w:val="3EF10BDF"/>
    <w:rsid w:val="3F622DDD"/>
    <w:rsid w:val="40524017"/>
    <w:rsid w:val="407E3C22"/>
    <w:rsid w:val="40F7347E"/>
    <w:rsid w:val="412169AB"/>
    <w:rsid w:val="41A547A4"/>
    <w:rsid w:val="42440EF6"/>
    <w:rsid w:val="42EB6158"/>
    <w:rsid w:val="43DB629B"/>
    <w:rsid w:val="44C51C74"/>
    <w:rsid w:val="44E37DFF"/>
    <w:rsid w:val="461D563B"/>
    <w:rsid w:val="4685178A"/>
    <w:rsid w:val="46BC3D55"/>
    <w:rsid w:val="47961BDF"/>
    <w:rsid w:val="48296884"/>
    <w:rsid w:val="48470790"/>
    <w:rsid w:val="499A00F5"/>
    <w:rsid w:val="49A64242"/>
    <w:rsid w:val="4AC77B5E"/>
    <w:rsid w:val="4B135EEB"/>
    <w:rsid w:val="4B402B60"/>
    <w:rsid w:val="4B8A7774"/>
    <w:rsid w:val="4C207F8B"/>
    <w:rsid w:val="4C857EEB"/>
    <w:rsid w:val="4C9414CB"/>
    <w:rsid w:val="4D751005"/>
    <w:rsid w:val="4F447E55"/>
    <w:rsid w:val="4F500494"/>
    <w:rsid w:val="4F77635D"/>
    <w:rsid w:val="50A3118B"/>
    <w:rsid w:val="50A43C07"/>
    <w:rsid w:val="50D8224A"/>
    <w:rsid w:val="516B013B"/>
    <w:rsid w:val="521878DD"/>
    <w:rsid w:val="52245578"/>
    <w:rsid w:val="52561289"/>
    <w:rsid w:val="52A81509"/>
    <w:rsid w:val="52AD23EF"/>
    <w:rsid w:val="530462D7"/>
    <w:rsid w:val="53FE5C71"/>
    <w:rsid w:val="540B1676"/>
    <w:rsid w:val="550E7752"/>
    <w:rsid w:val="55E075E9"/>
    <w:rsid w:val="55E346EB"/>
    <w:rsid w:val="56A81629"/>
    <w:rsid w:val="573679AC"/>
    <w:rsid w:val="57640133"/>
    <w:rsid w:val="57672F12"/>
    <w:rsid w:val="5768092E"/>
    <w:rsid w:val="57C64302"/>
    <w:rsid w:val="58294241"/>
    <w:rsid w:val="58832FB4"/>
    <w:rsid w:val="58D034AF"/>
    <w:rsid w:val="595D68B2"/>
    <w:rsid w:val="5B0A62D7"/>
    <w:rsid w:val="5BDA1311"/>
    <w:rsid w:val="5BF017D9"/>
    <w:rsid w:val="5C615999"/>
    <w:rsid w:val="5E631A0A"/>
    <w:rsid w:val="5F482EDD"/>
    <w:rsid w:val="61D16A93"/>
    <w:rsid w:val="620428F2"/>
    <w:rsid w:val="63254A62"/>
    <w:rsid w:val="63BA4D95"/>
    <w:rsid w:val="63FB21B5"/>
    <w:rsid w:val="64571DC9"/>
    <w:rsid w:val="648D270F"/>
    <w:rsid w:val="64F600C9"/>
    <w:rsid w:val="65C3362F"/>
    <w:rsid w:val="65C65C33"/>
    <w:rsid w:val="65DC3486"/>
    <w:rsid w:val="65F903DC"/>
    <w:rsid w:val="66C91B4A"/>
    <w:rsid w:val="670F0D77"/>
    <w:rsid w:val="671B7875"/>
    <w:rsid w:val="674047D0"/>
    <w:rsid w:val="676B592C"/>
    <w:rsid w:val="67F30F00"/>
    <w:rsid w:val="67F44214"/>
    <w:rsid w:val="682979A0"/>
    <w:rsid w:val="695212DA"/>
    <w:rsid w:val="6A4D499F"/>
    <w:rsid w:val="6A5F216E"/>
    <w:rsid w:val="6A8D126F"/>
    <w:rsid w:val="6B64795D"/>
    <w:rsid w:val="6BB90FAB"/>
    <w:rsid w:val="6C0B487A"/>
    <w:rsid w:val="6C3F5DB4"/>
    <w:rsid w:val="6D0610EE"/>
    <w:rsid w:val="6D202FF3"/>
    <w:rsid w:val="6D6A5BA6"/>
    <w:rsid w:val="6E117FD7"/>
    <w:rsid w:val="6F182F53"/>
    <w:rsid w:val="6FAA3E8C"/>
    <w:rsid w:val="6FB00178"/>
    <w:rsid w:val="7008052F"/>
    <w:rsid w:val="709023E6"/>
    <w:rsid w:val="71281AE5"/>
    <w:rsid w:val="71677BD1"/>
    <w:rsid w:val="71C409D2"/>
    <w:rsid w:val="71DC42AD"/>
    <w:rsid w:val="738979BC"/>
    <w:rsid w:val="73AF381F"/>
    <w:rsid w:val="73C02442"/>
    <w:rsid w:val="73C372CA"/>
    <w:rsid w:val="743B50B2"/>
    <w:rsid w:val="74602D6B"/>
    <w:rsid w:val="74734EBB"/>
    <w:rsid w:val="74D90C20"/>
    <w:rsid w:val="76772C65"/>
    <w:rsid w:val="769D2054"/>
    <w:rsid w:val="77B97A37"/>
    <w:rsid w:val="780A4A7F"/>
    <w:rsid w:val="798927F6"/>
    <w:rsid w:val="798B352A"/>
    <w:rsid w:val="79FC4C98"/>
    <w:rsid w:val="7A041E1D"/>
    <w:rsid w:val="7B553B3B"/>
    <w:rsid w:val="7B766578"/>
    <w:rsid w:val="7B787A2E"/>
    <w:rsid w:val="7BDC53CD"/>
    <w:rsid w:val="7C1A61CF"/>
    <w:rsid w:val="7C3E7A5E"/>
    <w:rsid w:val="7C5F732D"/>
    <w:rsid w:val="7C656573"/>
    <w:rsid w:val="7CA44AA4"/>
    <w:rsid w:val="7CCE789A"/>
    <w:rsid w:val="7D9046C1"/>
    <w:rsid w:val="7DAB44A9"/>
    <w:rsid w:val="7E0B7430"/>
    <w:rsid w:val="7E84532A"/>
    <w:rsid w:val="7ED54355"/>
    <w:rsid w:val="7F903A8F"/>
    <w:rsid w:val="7FC21C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10">
    <w:name w:val="Default Paragraph Font"/>
    <w:unhideWhenUsed/>
    <w:qFormat/>
    <w:uiPriority w:val="0"/>
  </w:style>
  <w:style w:type="table" w:default="1" w:styleId="8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napToGrid w:val="0"/>
      <w:spacing w:line="300" w:lineRule="auto"/>
      <w:ind w:firstLine="556"/>
    </w:pPr>
    <w:rPr>
      <w:rFonts w:ascii="仿宋_GB2312" w:eastAsia="仿宋_GB2312"/>
      <w:kern w:val="0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Plain Text"/>
    <w:basedOn w:val="1"/>
    <w:qFormat/>
    <w:uiPriority w:val="0"/>
    <w:rPr>
      <w:rFonts w:ascii="宋体" w:hAnsi="宋体" w:eastAsia="仿宋" w:cs="Courier New"/>
      <w:sz w:val="32"/>
      <w:szCs w:val="21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正文-公1"/>
    <w:basedOn w:val="1"/>
    <w:qFormat/>
    <w:uiPriority w:val="0"/>
    <w:pPr>
      <w:ind w:firstLine="200" w:firstLineChars="200"/>
    </w:pPr>
    <w:rPr>
      <w:rFonts w:eastAsia="宋体" w:cs="Arial"/>
    </w:rPr>
  </w:style>
  <w:style w:type="character" w:customStyle="1" w:styleId="13">
    <w:name w:val="font21"/>
    <w:basedOn w:val="10"/>
    <w:qFormat/>
    <w:uiPriority w:val="0"/>
    <w:rPr>
      <w:rFonts w:ascii="方正仿宋_GBK" w:hAnsi="方正仿宋_GBK" w:eastAsia="方正仿宋_GBK" w:cs="方正仿宋_GBK"/>
      <w:b/>
      <w:color w:val="000000"/>
      <w:sz w:val="24"/>
      <w:szCs w:val="24"/>
      <w:u w:val="none"/>
    </w:rPr>
  </w:style>
  <w:style w:type="character" w:customStyle="1" w:styleId="14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5</Pages>
  <Words>3801</Words>
  <Characters>3986</Characters>
  <Lines>1</Lines>
  <Paragraphs>1</Paragraphs>
  <TotalTime>61</TotalTime>
  <ScaleCrop>false</ScaleCrop>
  <LinksUpToDate>false</LinksUpToDate>
  <CharactersWithSpaces>4163</CharactersWithSpaces>
  <Application>WPS Office_11.8.2.12344_F1E327BC-269C-435d-A152-05C5408002CA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2014-12-25T01:27:00Z</dcterms:created>
  <dc:creator>888888</dc:creator>
  <cp:lastModifiedBy>Administrator</cp:lastModifiedBy>
  <cp:lastPrinted>2025-12-23T06:50:00Z</cp:lastPrinted>
  <dcterms:modified xsi:type="dcterms:W3CDTF">2026-10-27T07:36:12Z</dcterms:modified>
  <dc:title>云南省环境保护宣传教育中心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2052-11.8.2.12344</vt:lpwstr>
  </property>
  <property fmtid="{D5CDD505-2E9C-101B-9397-08002B2CF9AE}" pid="3" name="KSOSaveFontToCloudKey">
    <vt:lpwstr>451424112_btnclosed</vt:lpwstr>
  </property>
  <property fmtid="{D5CDD505-2E9C-101B-9397-08002B2CF9AE}" pid="4" name="ICV">
    <vt:lpwstr>EB0ADCD676384F1E839B2784705BE0A8_13</vt:lpwstr>
  </property>
  <property fmtid="{D5CDD505-2E9C-101B-9397-08002B2CF9AE}" pid="5" name="KSOTemplateDocerSaveRecord">
    <vt:lpwstr>eyJoZGlkIjoiOTEyZjhhODc5NWFmYWE4YTQzZGZkZTM4ZWJmODJmZTAiLCJ1c2VySWQiOiIyNjQwNjE0MzgifQ==</vt:lpwstr>
  </property>
</Properties>
</file>